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88"/>
        <w:gridCol w:w="7088"/>
      </w:tblGrid>
      <w:tr w:rsidR="00721CB2" w:rsidRPr="00A97349" w:rsidTr="00A97349">
        <w:tc>
          <w:tcPr>
            <w:tcW w:w="7088" w:type="dxa"/>
          </w:tcPr>
          <w:p w:rsidR="00721CB2" w:rsidRPr="00A97349" w:rsidRDefault="00721CB2" w:rsidP="00A97349">
            <w:pPr>
              <w:spacing w:before="240" w:after="240"/>
              <w:jc w:val="center"/>
              <w:rPr>
                <w:rFonts w:eastAsia="MS MinNew Roman"/>
                <w:b/>
              </w:rPr>
            </w:pPr>
            <w:r w:rsidRPr="00A97349">
              <w:rPr>
                <w:rFonts w:eastAsia="MS MinNew Roman"/>
                <w:b/>
              </w:rPr>
              <w:t>RULES &amp; REGULATIONS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All riders, handlers and competitors take part at their own risk. Hall Pony Club accepts no responsibility for any injury to rider, handlers, spectator or animals.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Competitors must wear full pony club uniform and approved PCANSW pony club gear.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Hall Pony Club reserves the right to alter the program at any given time without notice.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Double bridles allowed for ring events only.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Leather Gaiters permitted for show jumping and dressage tests only.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 xml:space="preserve">Honesty is the best policy. 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Judges decision is final. Please no protests this is a fun day.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Dogs must be on leads at all times and must not interfere with rings, horses or riders/spectators.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2 rings will be operating on the day, 1 show jumping course and 1 dressage arena.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Pleasure class must be ridden in a snaffle bridle with no artificial aids.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Riders must have current pony club membership and cards must be shown to enter.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 xml:space="preserve">One horse, one rider, one rider one horse.  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No Smoking on the Hall Show Ground.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7"/>
              </w:numPr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NSWPCA rules to apply.</w:t>
            </w:r>
          </w:p>
          <w:p w:rsidR="00721CB2" w:rsidRPr="00A97349" w:rsidRDefault="00721CB2" w:rsidP="004915FA">
            <w:pPr>
              <w:pStyle w:val="ListParagraph"/>
              <w:rPr>
                <w:rFonts w:eastAsia="MS MinNew Roman"/>
              </w:rPr>
            </w:pPr>
          </w:p>
        </w:tc>
        <w:tc>
          <w:tcPr>
            <w:tcW w:w="7088" w:type="dxa"/>
          </w:tcPr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ascii="Helvetica" w:eastAsia="MS MinNew Roman" w:hAnsi="Helvetica" w:cs="Helvetica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75.75pt;height:69pt;visibility:visible">
                  <v:imagedata r:id="rId5" o:title="" cropright="49092f"/>
                </v:shape>
              </w:pic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</w:p>
          <w:p w:rsidR="00721CB2" w:rsidRPr="00A97349" w:rsidRDefault="00721CB2" w:rsidP="00A97349">
            <w:pPr>
              <w:jc w:val="center"/>
              <w:rPr>
                <w:rFonts w:eastAsia="MS MinNew Roman"/>
                <w:sz w:val="40"/>
                <w:szCs w:val="40"/>
              </w:rPr>
            </w:pPr>
            <w:r w:rsidRPr="00A97349">
              <w:rPr>
                <w:rFonts w:eastAsia="MS MinNew Roman"/>
                <w:sz w:val="40"/>
                <w:szCs w:val="40"/>
              </w:rPr>
              <w:t>HALL PONY CLUB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  <w:sz w:val="40"/>
                <w:szCs w:val="40"/>
              </w:rPr>
            </w:pPr>
            <w:r w:rsidRPr="00A97349">
              <w:rPr>
                <w:rFonts w:eastAsia="MS MinNew Roman"/>
                <w:sz w:val="40"/>
                <w:szCs w:val="40"/>
              </w:rPr>
              <w:t>KIM HAMMOND MEMORIAL GYMKHANA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  <w:sz w:val="40"/>
                <w:szCs w:val="40"/>
              </w:rPr>
            </w:pPr>
            <w:r w:rsidRPr="00A97349">
              <w:rPr>
                <w:rFonts w:eastAsia="MS MinNew Roman"/>
                <w:sz w:val="40"/>
                <w:szCs w:val="40"/>
              </w:rPr>
              <w:t>23rd AUGUST 2015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  <w:sz w:val="40"/>
                <w:szCs w:val="40"/>
              </w:rPr>
            </w:pPr>
            <w:r w:rsidRPr="00A97349">
              <w:rPr>
                <w:rFonts w:eastAsia="MS MinNew Roman"/>
                <w:sz w:val="40"/>
                <w:szCs w:val="40"/>
              </w:rPr>
              <w:t>HALL PONY CLUB GROUNDS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  <w:sz w:val="40"/>
                <w:szCs w:val="40"/>
              </w:rPr>
            </w:pPr>
          </w:p>
          <w:p w:rsidR="00721CB2" w:rsidRPr="00A97349" w:rsidRDefault="00721CB2" w:rsidP="00A97349">
            <w:pPr>
              <w:jc w:val="center"/>
              <w:rPr>
                <w:rFonts w:eastAsia="MS MinNew Roman"/>
                <w:sz w:val="40"/>
                <w:szCs w:val="40"/>
              </w:rPr>
            </w:pPr>
            <w:r w:rsidRPr="00A97349">
              <w:rPr>
                <w:rFonts w:eastAsia="MS MinNew Roman"/>
                <w:sz w:val="40"/>
                <w:szCs w:val="40"/>
              </w:rPr>
              <w:t>9:00am Gear Check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  <w:sz w:val="40"/>
                <w:szCs w:val="40"/>
              </w:rPr>
            </w:pPr>
            <w:r w:rsidRPr="00A97349">
              <w:rPr>
                <w:rFonts w:eastAsia="MS MinNew Roman"/>
                <w:sz w:val="40"/>
                <w:szCs w:val="40"/>
              </w:rPr>
              <w:t>9:30am Rings Commence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Jackie Maclaughlin memorial best presented club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Enter on the day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$25 individual all day ticket, $60 for family of 3 or more,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$10 per dressage test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 xml:space="preserve">Full canteen will be operating on the day 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Monster Raffle – Tickets available on the day</w:t>
            </w: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</w:p>
          <w:p w:rsidR="00721CB2" w:rsidRPr="00A97349" w:rsidRDefault="00721CB2" w:rsidP="00A97349">
            <w:pPr>
              <w:jc w:val="center"/>
              <w:rPr>
                <w:rFonts w:eastAsia="MS MinNew Roman"/>
              </w:rPr>
            </w:pPr>
            <w:r w:rsidRPr="00A97349">
              <w:rPr>
                <w:rFonts w:eastAsia="MS MinNew Roman"/>
              </w:rPr>
              <w:t>For all enquiries please contact Vanessa Williams - 0411 055 205 or Nicki Anderson - 0412566898</w:t>
            </w:r>
          </w:p>
          <w:p w:rsidR="00721CB2" w:rsidRPr="00A97349" w:rsidRDefault="00721CB2" w:rsidP="00F22641">
            <w:pPr>
              <w:rPr>
                <w:rFonts w:eastAsia="MS MinNew Roman"/>
              </w:rPr>
            </w:pPr>
          </w:p>
        </w:tc>
      </w:tr>
    </w:tbl>
    <w:p w:rsidR="00721CB2" w:rsidRDefault="00721CB2">
      <w:r>
        <w:br w:type="page"/>
      </w:r>
    </w:p>
    <w:tbl>
      <w:tblPr>
        <w:tblpPr w:leftFromText="180" w:rightFromText="180" w:horzAnchor="page" w:tblpX="1369" w:tblpY="5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25"/>
        <w:gridCol w:w="4725"/>
        <w:gridCol w:w="4726"/>
      </w:tblGrid>
      <w:tr w:rsidR="00721CB2" w:rsidRPr="00A97349" w:rsidTr="0082568B">
        <w:trPr>
          <w:cantSplit/>
          <w:trHeight w:val="74"/>
        </w:trPr>
        <w:tc>
          <w:tcPr>
            <w:tcW w:w="14176" w:type="dxa"/>
            <w:gridSpan w:val="3"/>
          </w:tcPr>
          <w:p w:rsidR="00721CB2" w:rsidRDefault="00721CB2" w:rsidP="00A97349">
            <w:pPr>
              <w:jc w:val="center"/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9:15am - Jackie Maclaughlin best presented club on parade (mounted)</w:t>
            </w:r>
          </w:p>
          <w:p w:rsidR="00721CB2" w:rsidRPr="00A97349" w:rsidRDefault="00721CB2" w:rsidP="00A97349">
            <w:pPr>
              <w:jc w:val="center"/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</w:tc>
      </w:tr>
      <w:tr w:rsidR="00721CB2" w:rsidRPr="00A97349" w:rsidTr="004E0422">
        <w:trPr>
          <w:trHeight w:val="504"/>
        </w:trPr>
        <w:tc>
          <w:tcPr>
            <w:tcW w:w="4725" w:type="dxa"/>
          </w:tcPr>
          <w:p w:rsidR="00721CB2" w:rsidRPr="00A97349" w:rsidRDefault="00721CB2" w:rsidP="00EA6316">
            <w:pPr>
              <w:jc w:val="center"/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2 rings, classes will follow as ring finishes and will be judged on ring due to space</w:t>
            </w:r>
          </w:p>
        </w:tc>
        <w:tc>
          <w:tcPr>
            <w:tcW w:w="4725" w:type="dxa"/>
          </w:tcPr>
          <w:p w:rsidR="00721CB2" w:rsidRDefault="00721CB2" w:rsidP="00192865">
            <w:pPr>
              <w:jc w:val="center"/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  <w:p w:rsidR="00721CB2" w:rsidRPr="00A97349" w:rsidRDefault="00721CB2" w:rsidP="00192865">
            <w:pPr>
              <w:jc w:val="center"/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Jumping</w:t>
            </w:r>
          </w:p>
        </w:tc>
        <w:tc>
          <w:tcPr>
            <w:tcW w:w="4726" w:type="dxa"/>
          </w:tcPr>
          <w:p w:rsidR="00721CB2" w:rsidRDefault="00721CB2" w:rsidP="004E0422">
            <w:pPr>
              <w:jc w:val="center"/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  <w:p w:rsidR="00721CB2" w:rsidRPr="00A97349" w:rsidRDefault="00721CB2" w:rsidP="004E0422">
            <w:pPr>
              <w:jc w:val="center"/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Dressage</w:t>
            </w:r>
          </w:p>
        </w:tc>
      </w:tr>
      <w:tr w:rsidR="00721CB2" w:rsidRPr="00A97349" w:rsidTr="00A97349">
        <w:trPr>
          <w:trHeight w:val="8020"/>
        </w:trPr>
        <w:tc>
          <w:tcPr>
            <w:tcW w:w="4725" w:type="dxa"/>
          </w:tcPr>
          <w:p w:rsidR="00721CB2" w:rsidRPr="00A97349" w:rsidRDefault="00721CB2" w:rsidP="00A97349">
            <w:pPr>
              <w:rPr>
                <w:rFonts w:ascii="Calibri" w:eastAsia="MS MinNew Roman" w:hAnsi="Calibri"/>
                <w:i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CLASSES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Classes 101 &amp; 102 will commence at 9.30am: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Rider 17yrs &amp; over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Rider 14-16yrs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Rider 11-13yrs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Rider 10yrs &amp; under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Led Rider 10 yrs &amp; under</w:t>
            </w:r>
          </w:p>
          <w:p w:rsidR="00721CB2" w:rsidRPr="00A97349" w:rsidRDefault="00721CB2" w:rsidP="00A97349">
            <w:p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Ridden Hack over15hh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 xml:space="preserve">Ridden </w:t>
            </w:r>
            <w:smartTag w:uri="urn:schemas-microsoft-com:office:smarttags" w:element="place">
              <w:r w:rsidRPr="00A97349">
                <w:rPr>
                  <w:rFonts w:ascii="Calibri" w:eastAsia="MS MinNew Roman" w:hAnsi="Calibri"/>
                  <w:sz w:val="20"/>
                  <w:szCs w:val="20"/>
                </w:rPr>
                <w:t>Galloway</w:t>
              </w:r>
            </w:smartTag>
            <w:r w:rsidRPr="00A97349">
              <w:rPr>
                <w:rFonts w:ascii="Calibri" w:eastAsia="MS MinNew Roman" w:hAnsi="Calibri"/>
                <w:sz w:val="20"/>
                <w:szCs w:val="20"/>
              </w:rPr>
              <w:t xml:space="preserve"> over 14hh ne 15hh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Ridden Pony ne 14hh</w:t>
            </w:r>
          </w:p>
          <w:p w:rsidR="00721CB2" w:rsidRPr="00A97349" w:rsidRDefault="00721CB2" w:rsidP="00A97349">
            <w:pPr>
              <w:ind w:left="142"/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CHAMPION &amp; RESERVE (winners of 106,107 &amp; 108 eligible)</w:t>
            </w:r>
          </w:p>
          <w:p w:rsidR="00721CB2" w:rsidRPr="00A97349" w:rsidRDefault="00721CB2" w:rsidP="00A97349">
            <w:p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Pony Club mount Led 10 yrs &amp; under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Pony Club mount 10yrs &amp; under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Pony Club mount 11-13yrs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Pony Club mount 14-16yrs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Pony Club mount 17yrs &amp; over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CHAMPION &amp; RESERVE (winners of 110, 111,112, 113 &amp; 114 eligible)</w:t>
            </w:r>
          </w:p>
          <w:p w:rsidR="00721CB2" w:rsidRPr="00A97349" w:rsidRDefault="00721CB2" w:rsidP="00A97349">
            <w:p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Pleasure Pony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 xml:space="preserve">Pleasure </w:t>
            </w:r>
            <w:smartTag w:uri="urn:schemas-microsoft-com:office:smarttags" w:element="place">
              <w:r w:rsidRPr="00A97349">
                <w:rPr>
                  <w:rFonts w:ascii="Calibri" w:eastAsia="MS MinNew Roman" w:hAnsi="Calibri"/>
                  <w:sz w:val="20"/>
                  <w:szCs w:val="20"/>
                </w:rPr>
                <w:t>Galloway</w:t>
              </w:r>
            </w:smartTag>
            <w:r w:rsidRPr="00A97349">
              <w:rPr>
                <w:rFonts w:ascii="Calibri" w:eastAsia="MS MinNew Roman" w:hAnsi="Calibri"/>
                <w:sz w:val="20"/>
                <w:szCs w:val="20"/>
              </w:rPr>
              <w:t xml:space="preserve"> 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 xml:space="preserve">Pleasure Hack </w:t>
            </w:r>
          </w:p>
          <w:p w:rsidR="00721CB2" w:rsidRPr="00A97349" w:rsidRDefault="00721CB2" w:rsidP="00A97349">
            <w:p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Most unlikely pair of horses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Horse/Pony with the longest tail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 xml:space="preserve">Hairiest horse/pony 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2"/>
              </w:numPr>
              <w:ind w:left="709" w:hanging="567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Fancy Dress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</w:tc>
        <w:tc>
          <w:tcPr>
            <w:tcW w:w="4725" w:type="dxa"/>
          </w:tcPr>
          <w:p w:rsidR="00721CB2" w:rsidRPr="00A97349" w:rsidRDefault="00721CB2" w:rsidP="00A97349">
            <w:pPr>
              <w:rPr>
                <w:rFonts w:ascii="Calibri" w:eastAsia="MS MinNew Roman" w:hAnsi="Calibri"/>
                <w:i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i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i/>
                <w:sz w:val="20"/>
                <w:szCs w:val="20"/>
              </w:rPr>
              <w:t>A2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Commencing at 10.30am: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i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i/>
                <w:sz w:val="20"/>
                <w:szCs w:val="20"/>
              </w:rPr>
              <w:t>Course walking times to be announced on the day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202. A Grade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203. B Grade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204. C Grade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205. D Grade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206. E Grade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  <w:p w:rsidR="00721CB2" w:rsidRDefault="00721CB2" w:rsidP="00A97349">
            <w:pPr>
              <w:pStyle w:val="ListParagraph"/>
              <w:numPr>
                <w:ilvl w:val="0"/>
                <w:numId w:val="10"/>
              </w:numPr>
              <w:ind w:left="378" w:hanging="378"/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NSW PCA rules will apply</w:t>
            </w:r>
          </w:p>
          <w:p w:rsidR="00721CB2" w:rsidRDefault="00721CB2" w:rsidP="0082568B">
            <w:pPr>
              <w:pStyle w:val="ListParagraph"/>
              <w:numPr>
                <w:ilvl w:val="0"/>
                <w:numId w:val="10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All riders/horses must have a grading card which must be provided when entering the event</w:t>
            </w:r>
          </w:p>
          <w:p w:rsidR="00721CB2" w:rsidRDefault="00721CB2" w:rsidP="0082568B">
            <w:pPr>
              <w:pStyle w:val="ListParagraph"/>
              <w:numPr>
                <w:ilvl w:val="0"/>
                <w:numId w:val="10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Age groups to be decided on the day dependent on numbers</w:t>
            </w:r>
          </w:p>
          <w:p w:rsidR="00721CB2" w:rsidRPr="00A97349" w:rsidRDefault="00721CB2" w:rsidP="0082568B">
            <w:pPr>
              <w:pStyle w:val="ListParagraph"/>
              <w:numPr>
                <w:ilvl w:val="0"/>
                <w:numId w:val="10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A2 is one round against the clock for A, B and C grade and optimal time for D &amp; E grade – not eligible for grading points</w:t>
            </w:r>
          </w:p>
          <w:p w:rsidR="00721CB2" w:rsidRPr="00A97349" w:rsidRDefault="00721CB2" w:rsidP="00A97349">
            <w:pPr>
              <w:tabs>
                <w:tab w:val="left" w:pos="4820"/>
              </w:tabs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tabs>
                <w:tab w:val="left" w:pos="4820"/>
              </w:tabs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-------------------------------------------------------------------------</w:t>
            </w:r>
          </w:p>
          <w:p w:rsidR="00721CB2" w:rsidRPr="00A97349" w:rsidRDefault="00721CB2" w:rsidP="00A97349">
            <w:pPr>
              <w:tabs>
                <w:tab w:val="left" w:pos="4820"/>
              </w:tabs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Obstacle Course – for the little people who are not jumping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>Commencing at 9.30am: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Default="00721CB2" w:rsidP="00A97349">
            <w:pPr>
              <w:tabs>
                <w:tab w:val="left" w:pos="4820"/>
              </w:tabs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201. Obstacle course (no jumping involved) may be led (enclosed small arena)</w:t>
            </w:r>
          </w:p>
          <w:p w:rsidR="00721CB2" w:rsidRPr="00A97349" w:rsidRDefault="00721CB2" w:rsidP="00A97349">
            <w:pPr>
              <w:tabs>
                <w:tab w:val="left" w:pos="4820"/>
              </w:tabs>
              <w:rPr>
                <w:rFonts w:ascii="Calibri" w:eastAsia="MS MinNew Roman" w:hAnsi="Calibri"/>
                <w:sz w:val="20"/>
                <w:szCs w:val="20"/>
              </w:rPr>
            </w:pPr>
          </w:p>
        </w:tc>
        <w:tc>
          <w:tcPr>
            <w:tcW w:w="4726" w:type="dxa"/>
          </w:tcPr>
          <w:p w:rsidR="00721CB2" w:rsidRPr="00A97349" w:rsidRDefault="00721CB2" w:rsidP="00A97349">
            <w:pPr>
              <w:rPr>
                <w:rFonts w:ascii="Calibri" w:eastAsia="MS MinNew Roman" w:hAnsi="Calibri"/>
                <w:i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i/>
                <w:sz w:val="20"/>
                <w:szCs w:val="20"/>
              </w:rPr>
              <w:t>Note - New tests effective as of 1 January 2014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b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b/>
                <w:sz w:val="20"/>
                <w:szCs w:val="20"/>
              </w:rPr>
              <w:t xml:space="preserve">Commencing at 9.30am: 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302. Led/mini test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303. Preliminary 1.1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304. Preliminary 1.3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  <w:r>
              <w:rPr>
                <w:rFonts w:ascii="Calibri" w:eastAsia="MS MinNew Roman" w:hAnsi="Calibri"/>
                <w:sz w:val="20"/>
                <w:szCs w:val="20"/>
              </w:rPr>
              <w:t xml:space="preserve">305. </w:t>
            </w:r>
            <w:r w:rsidRPr="00A97349">
              <w:rPr>
                <w:rFonts w:ascii="Calibri" w:eastAsia="MS MinNew Roman" w:hAnsi="Calibri"/>
                <w:sz w:val="20"/>
                <w:szCs w:val="20"/>
              </w:rPr>
              <w:t>Novice 2.1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5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 xml:space="preserve">Entries to be made prior to 9.00am 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5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Times to be allocated when entering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5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Entry fee an additional $10 – maximum two tests consecutive tests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5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Limited to 30 tests on the day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5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Age groups to be decided on the day dependent on numbers</w:t>
            </w:r>
          </w:p>
          <w:p w:rsidR="00721CB2" w:rsidRPr="00A97349" w:rsidRDefault="00721CB2" w:rsidP="00A97349">
            <w:pPr>
              <w:pStyle w:val="ListParagraph"/>
              <w:numPr>
                <w:ilvl w:val="0"/>
                <w:numId w:val="5"/>
              </w:numPr>
              <w:rPr>
                <w:rFonts w:ascii="Calibri" w:eastAsia="MS MinNew Roman" w:hAnsi="Calibri"/>
                <w:sz w:val="20"/>
                <w:szCs w:val="20"/>
              </w:rPr>
            </w:pPr>
            <w:r w:rsidRPr="00A97349">
              <w:rPr>
                <w:rFonts w:ascii="Calibri" w:eastAsia="MS MinNew Roman" w:hAnsi="Calibri"/>
                <w:sz w:val="20"/>
                <w:szCs w:val="20"/>
              </w:rPr>
              <w:t>Led tests to be run last</w:t>
            </w:r>
          </w:p>
          <w:p w:rsidR="00721CB2" w:rsidRPr="00A97349" w:rsidRDefault="00721CB2" w:rsidP="00A97349">
            <w:pPr>
              <w:rPr>
                <w:rFonts w:ascii="Calibri" w:eastAsia="MS MinNew Roman" w:hAnsi="Calibri"/>
                <w:sz w:val="20"/>
                <w:szCs w:val="20"/>
              </w:rPr>
            </w:pPr>
          </w:p>
        </w:tc>
      </w:tr>
    </w:tbl>
    <w:p w:rsidR="00721CB2" w:rsidRDefault="00721CB2" w:rsidP="00761710">
      <w:pPr>
        <w:jc w:val="center"/>
      </w:pPr>
    </w:p>
    <w:sectPr w:rsidR="00721CB2" w:rsidSect="007B11C5">
      <w:pgSz w:w="16840" w:h="11900" w:orient="landscape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New Roman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429B9"/>
    <w:multiLevelType w:val="multilevel"/>
    <w:tmpl w:val="0F9EA6E0"/>
    <w:styleLink w:val="Style1"/>
    <w:lvl w:ilvl="0">
      <w:start w:val="10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0C5A0516"/>
    <w:multiLevelType w:val="hybridMultilevel"/>
    <w:tmpl w:val="AB102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361A2"/>
    <w:multiLevelType w:val="hybridMultilevel"/>
    <w:tmpl w:val="91AAA6F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4786B37"/>
    <w:multiLevelType w:val="hybridMultilevel"/>
    <w:tmpl w:val="F01AB0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EA56D0"/>
    <w:multiLevelType w:val="multilevel"/>
    <w:tmpl w:val="0F9EA6E0"/>
    <w:numStyleLink w:val="Style1"/>
  </w:abstractNum>
  <w:abstractNum w:abstractNumId="5">
    <w:nsid w:val="20994097"/>
    <w:multiLevelType w:val="hybridMultilevel"/>
    <w:tmpl w:val="38928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6A6760"/>
    <w:multiLevelType w:val="hybridMultilevel"/>
    <w:tmpl w:val="1DBAE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4D6CDC"/>
    <w:multiLevelType w:val="hybridMultilevel"/>
    <w:tmpl w:val="1ABC1E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16B6AC2"/>
    <w:multiLevelType w:val="hybridMultilevel"/>
    <w:tmpl w:val="E59048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0E3F35"/>
    <w:multiLevelType w:val="hybridMultilevel"/>
    <w:tmpl w:val="3B7EC8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lvl w:ilvl="0">
        <w:start w:val="101"/>
        <w:numFmt w:val="decimal"/>
        <w:lvlText w:val="%1."/>
        <w:lvlJc w:val="left"/>
        <w:pPr>
          <w:ind w:left="420" w:hanging="360"/>
        </w:pPr>
        <w:rPr>
          <w:rFonts w:cs="Times New Roman" w:hint="default"/>
        </w:rPr>
      </w:lvl>
    </w:lvlOverride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9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7B53"/>
    <w:rsid w:val="000F5968"/>
    <w:rsid w:val="00192865"/>
    <w:rsid w:val="002577CD"/>
    <w:rsid w:val="002953D2"/>
    <w:rsid w:val="002D5D73"/>
    <w:rsid w:val="00336C12"/>
    <w:rsid w:val="00392929"/>
    <w:rsid w:val="00411439"/>
    <w:rsid w:val="004915FA"/>
    <w:rsid w:val="004E0422"/>
    <w:rsid w:val="00530AD1"/>
    <w:rsid w:val="00556660"/>
    <w:rsid w:val="00577DA6"/>
    <w:rsid w:val="005D7B53"/>
    <w:rsid w:val="00665FFB"/>
    <w:rsid w:val="00672D1E"/>
    <w:rsid w:val="006B75D9"/>
    <w:rsid w:val="006E15BC"/>
    <w:rsid w:val="00721CB2"/>
    <w:rsid w:val="0074665D"/>
    <w:rsid w:val="00761710"/>
    <w:rsid w:val="00766B07"/>
    <w:rsid w:val="007B11C5"/>
    <w:rsid w:val="0082568B"/>
    <w:rsid w:val="00840560"/>
    <w:rsid w:val="00847EEC"/>
    <w:rsid w:val="008F67B3"/>
    <w:rsid w:val="00925890"/>
    <w:rsid w:val="00A1584A"/>
    <w:rsid w:val="00A33EC7"/>
    <w:rsid w:val="00A63D37"/>
    <w:rsid w:val="00A97349"/>
    <w:rsid w:val="00B23986"/>
    <w:rsid w:val="00B619C0"/>
    <w:rsid w:val="00B748F7"/>
    <w:rsid w:val="00C10D3A"/>
    <w:rsid w:val="00C208F6"/>
    <w:rsid w:val="00C47A76"/>
    <w:rsid w:val="00D20FB7"/>
    <w:rsid w:val="00DD24B6"/>
    <w:rsid w:val="00DF62D8"/>
    <w:rsid w:val="00E16783"/>
    <w:rsid w:val="00E169EC"/>
    <w:rsid w:val="00E34501"/>
    <w:rsid w:val="00E60760"/>
    <w:rsid w:val="00EA6316"/>
    <w:rsid w:val="00ED42CB"/>
    <w:rsid w:val="00EE3F17"/>
    <w:rsid w:val="00F22641"/>
    <w:rsid w:val="00F400D1"/>
    <w:rsid w:val="00F4395F"/>
    <w:rsid w:val="00F86301"/>
    <w:rsid w:val="00FF5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7C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D7B5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D7B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F226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2641"/>
    <w:rPr>
      <w:rFonts w:ascii="Lucida Grande" w:hAnsi="Lucida Grande" w:cs="Lucida Grande"/>
      <w:sz w:val="18"/>
      <w:szCs w:val="18"/>
    </w:rPr>
  </w:style>
  <w:style w:type="numbering" w:customStyle="1" w:styleId="Style1">
    <w:name w:val="Style1"/>
    <w:rsid w:val="004A5047"/>
    <w:pPr>
      <w:numPr>
        <w:numId w:val="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502</Words>
  <Characters>2864</Characters>
  <Application>Microsoft Office Outlook</Application>
  <DocSecurity>0</DocSecurity>
  <Lines>0</Lines>
  <Paragraphs>0</Paragraphs>
  <ScaleCrop>false</ScaleCrop>
  <Company>INJOY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BOWELL</dc:creator>
  <cp:keywords/>
  <dc:description/>
  <cp:lastModifiedBy>Sage</cp:lastModifiedBy>
  <cp:revision>3</cp:revision>
  <cp:lastPrinted>2014-02-25T19:28:00Z</cp:lastPrinted>
  <dcterms:created xsi:type="dcterms:W3CDTF">2015-08-04T08:19:00Z</dcterms:created>
  <dcterms:modified xsi:type="dcterms:W3CDTF">2015-08-04T23:15:00Z</dcterms:modified>
</cp:coreProperties>
</file>